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38"/>
        <w:gridCol w:w="1538"/>
        <w:gridCol w:w="1538"/>
        <w:gridCol w:w="770"/>
        <w:gridCol w:w="769"/>
        <w:gridCol w:w="1538"/>
        <w:gridCol w:w="1538"/>
        <w:gridCol w:w="1539"/>
      </w:tblGrid>
      <w:tr w:rsidR="006C656C" w:rsidRPr="00CF3C70" w14:paraId="72CC4ADF" w14:textId="5379C639" w:rsidTr="006C656C">
        <w:trPr>
          <w:trHeight w:val="567"/>
        </w:trPr>
        <w:tc>
          <w:tcPr>
            <w:tcW w:w="5384" w:type="dxa"/>
            <w:gridSpan w:val="4"/>
            <w:shd w:val="clear" w:color="auto" w:fill="auto"/>
            <w:vAlign w:val="center"/>
          </w:tcPr>
          <w:p w14:paraId="46F4FAC9" w14:textId="6C0070C0" w:rsidR="006C656C" w:rsidRPr="00B437D4" w:rsidRDefault="006C656C" w:rsidP="000A58C4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Name </w:t>
            </w:r>
            <w:r w:rsidRPr="00B437D4">
              <w:rPr>
                <w:b/>
                <w:bCs/>
                <w:sz w:val="20"/>
                <w:szCs w:val="20"/>
              </w:rPr>
              <w:t xml:space="preserve">of Child: </w:t>
            </w:r>
          </w:p>
        </w:tc>
        <w:tc>
          <w:tcPr>
            <w:tcW w:w="5384" w:type="dxa"/>
            <w:gridSpan w:val="4"/>
            <w:shd w:val="clear" w:color="auto" w:fill="auto"/>
            <w:vAlign w:val="center"/>
          </w:tcPr>
          <w:p w14:paraId="01B658FE" w14:textId="61A0AC57" w:rsidR="006C656C" w:rsidRDefault="006C656C" w:rsidP="000A58C4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Hourly Rate</w:t>
            </w:r>
            <w:r w:rsidRPr="00B437D4">
              <w:rPr>
                <w:b/>
                <w:bCs/>
                <w:sz w:val="20"/>
                <w:szCs w:val="20"/>
              </w:rPr>
              <w:t xml:space="preserve">:  </w:t>
            </w:r>
            <w:r w:rsidR="007A35CF">
              <w:rPr>
                <w:b/>
                <w:bCs/>
                <w:sz w:val="20"/>
                <w:szCs w:val="20"/>
              </w:rPr>
              <w:t>£</w:t>
            </w:r>
          </w:p>
        </w:tc>
      </w:tr>
      <w:tr w:rsidR="006C656C" w:rsidRPr="00CF3C70" w14:paraId="12BBC6F2" w14:textId="4B80CB69" w:rsidTr="006C656C">
        <w:trPr>
          <w:trHeight w:val="717"/>
        </w:trPr>
        <w:tc>
          <w:tcPr>
            <w:tcW w:w="10768" w:type="dxa"/>
            <w:gridSpan w:val="8"/>
            <w:shd w:val="clear" w:color="auto" w:fill="auto"/>
            <w:vAlign w:val="center"/>
          </w:tcPr>
          <w:p w14:paraId="27084B66" w14:textId="5652566B" w:rsidR="006C656C" w:rsidRDefault="006C656C" w:rsidP="000A58C4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Date and time of tuition sessions - additional hours or alternative times may be available during holiday periods</w:t>
            </w:r>
            <w:r w:rsidR="0094719F">
              <w:rPr>
                <w:rFonts w:ascii="Arial" w:hAnsi="Arial" w:cs="Arial"/>
                <w:color w:val="000000"/>
                <w:sz w:val="20"/>
                <w:szCs w:val="20"/>
              </w:rPr>
              <w:t>,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providing space is available.</w:t>
            </w:r>
          </w:p>
        </w:tc>
      </w:tr>
      <w:tr w:rsidR="006C656C" w:rsidRPr="00CF3C70" w14:paraId="38BD8F45" w14:textId="044140C8" w:rsidTr="006C656C">
        <w:trPr>
          <w:trHeight w:val="283"/>
        </w:trPr>
        <w:tc>
          <w:tcPr>
            <w:tcW w:w="1538" w:type="dxa"/>
            <w:shd w:val="clear" w:color="auto" w:fill="auto"/>
            <w:vAlign w:val="center"/>
          </w:tcPr>
          <w:p w14:paraId="761921BA" w14:textId="07027C90" w:rsidR="006C656C" w:rsidRPr="00CF3C70" w:rsidRDefault="006C656C" w:rsidP="006C656C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B437D4">
              <w:rPr>
                <w:b/>
                <w:bCs/>
                <w:sz w:val="20"/>
                <w:szCs w:val="20"/>
              </w:rPr>
              <w:t>Monday</w:t>
            </w:r>
          </w:p>
        </w:tc>
        <w:tc>
          <w:tcPr>
            <w:tcW w:w="1538" w:type="dxa"/>
            <w:shd w:val="clear" w:color="auto" w:fill="auto"/>
            <w:vAlign w:val="center"/>
          </w:tcPr>
          <w:p w14:paraId="3D2FC34C" w14:textId="1602C187" w:rsidR="006C656C" w:rsidRPr="00B437D4" w:rsidRDefault="006C656C" w:rsidP="006C656C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B437D4">
              <w:rPr>
                <w:b/>
                <w:bCs/>
                <w:sz w:val="20"/>
                <w:szCs w:val="20"/>
              </w:rPr>
              <w:t>Tuesday</w:t>
            </w:r>
          </w:p>
        </w:tc>
        <w:tc>
          <w:tcPr>
            <w:tcW w:w="1538" w:type="dxa"/>
            <w:shd w:val="clear" w:color="auto" w:fill="auto"/>
            <w:vAlign w:val="center"/>
          </w:tcPr>
          <w:p w14:paraId="6C6415A5" w14:textId="7AE0C811" w:rsidR="006C656C" w:rsidRPr="00B437D4" w:rsidRDefault="006C656C" w:rsidP="006C656C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B437D4">
              <w:rPr>
                <w:b/>
                <w:bCs/>
                <w:sz w:val="20"/>
                <w:szCs w:val="20"/>
              </w:rPr>
              <w:t>Wednesday</w:t>
            </w:r>
          </w:p>
        </w:tc>
        <w:tc>
          <w:tcPr>
            <w:tcW w:w="1539" w:type="dxa"/>
            <w:gridSpan w:val="2"/>
            <w:shd w:val="clear" w:color="auto" w:fill="auto"/>
            <w:vAlign w:val="center"/>
          </w:tcPr>
          <w:p w14:paraId="569F4F61" w14:textId="6EE07379" w:rsidR="006C656C" w:rsidRPr="00B437D4" w:rsidRDefault="006C656C" w:rsidP="006C656C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B437D4">
              <w:rPr>
                <w:b/>
                <w:bCs/>
                <w:sz w:val="20"/>
                <w:szCs w:val="20"/>
              </w:rPr>
              <w:t>Thursday</w:t>
            </w:r>
          </w:p>
        </w:tc>
        <w:tc>
          <w:tcPr>
            <w:tcW w:w="1538" w:type="dxa"/>
            <w:shd w:val="clear" w:color="auto" w:fill="auto"/>
            <w:vAlign w:val="center"/>
          </w:tcPr>
          <w:p w14:paraId="38B52091" w14:textId="278E1B0A" w:rsidR="006C656C" w:rsidRPr="00B437D4" w:rsidRDefault="006C656C" w:rsidP="006C656C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B437D4">
              <w:rPr>
                <w:b/>
                <w:bCs/>
                <w:sz w:val="20"/>
                <w:szCs w:val="20"/>
              </w:rPr>
              <w:t>Friday</w:t>
            </w:r>
          </w:p>
        </w:tc>
        <w:tc>
          <w:tcPr>
            <w:tcW w:w="1538" w:type="dxa"/>
            <w:shd w:val="clear" w:color="auto" w:fill="auto"/>
            <w:vAlign w:val="center"/>
          </w:tcPr>
          <w:p w14:paraId="17AF3CD6" w14:textId="78126256" w:rsidR="006C656C" w:rsidRPr="00B437D4" w:rsidRDefault="006C656C" w:rsidP="006C656C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Saturday</w:t>
            </w:r>
          </w:p>
        </w:tc>
        <w:tc>
          <w:tcPr>
            <w:tcW w:w="1539" w:type="dxa"/>
            <w:vAlign w:val="center"/>
          </w:tcPr>
          <w:p w14:paraId="565ED906" w14:textId="26520EE5" w:rsidR="006C656C" w:rsidRDefault="007869CB" w:rsidP="006C656C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Sunday- closed</w:t>
            </w:r>
          </w:p>
        </w:tc>
      </w:tr>
      <w:tr w:rsidR="006C656C" w:rsidRPr="00CF3C70" w14:paraId="75B5CEFF" w14:textId="0FB8A701" w:rsidTr="006C656C">
        <w:trPr>
          <w:trHeight w:val="567"/>
        </w:trPr>
        <w:tc>
          <w:tcPr>
            <w:tcW w:w="1538" w:type="dxa"/>
            <w:shd w:val="clear" w:color="auto" w:fill="auto"/>
            <w:vAlign w:val="center"/>
          </w:tcPr>
          <w:p w14:paraId="5B2E2660" w14:textId="314880F2" w:rsidR="006C656C" w:rsidRPr="00B96C07" w:rsidRDefault="006C656C" w:rsidP="006C656C">
            <w:pPr>
              <w:spacing w:after="0" w:line="240" w:lineRule="auto"/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38" w:type="dxa"/>
            <w:shd w:val="clear" w:color="auto" w:fill="auto"/>
            <w:vAlign w:val="center"/>
          </w:tcPr>
          <w:p w14:paraId="148328B0" w14:textId="77777777" w:rsidR="006C656C" w:rsidRPr="00CF3C70" w:rsidRDefault="006C656C" w:rsidP="006C65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538" w:type="dxa"/>
            <w:shd w:val="clear" w:color="auto" w:fill="auto"/>
            <w:vAlign w:val="center"/>
          </w:tcPr>
          <w:p w14:paraId="06BCAC6D" w14:textId="5E64F1E4" w:rsidR="006C656C" w:rsidRPr="00CF3C70" w:rsidRDefault="006C656C" w:rsidP="006C65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539" w:type="dxa"/>
            <w:gridSpan w:val="2"/>
            <w:shd w:val="clear" w:color="auto" w:fill="auto"/>
            <w:vAlign w:val="center"/>
          </w:tcPr>
          <w:p w14:paraId="0F2F85D3" w14:textId="77777777" w:rsidR="006C656C" w:rsidRPr="00CF3C70" w:rsidRDefault="006C656C" w:rsidP="006C65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538" w:type="dxa"/>
            <w:shd w:val="clear" w:color="auto" w:fill="auto"/>
            <w:vAlign w:val="center"/>
          </w:tcPr>
          <w:p w14:paraId="2D2DBA48" w14:textId="77777777" w:rsidR="006C656C" w:rsidRPr="00CF3C70" w:rsidRDefault="006C656C" w:rsidP="006C65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538" w:type="dxa"/>
            <w:shd w:val="clear" w:color="auto" w:fill="auto"/>
            <w:vAlign w:val="center"/>
          </w:tcPr>
          <w:p w14:paraId="4E5032B3" w14:textId="77777777" w:rsidR="006C656C" w:rsidRPr="00CF3C70" w:rsidRDefault="006C656C" w:rsidP="006C65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539" w:type="dxa"/>
          </w:tcPr>
          <w:p w14:paraId="39EB9373" w14:textId="77777777" w:rsidR="006C656C" w:rsidRPr="00CF3C70" w:rsidRDefault="006C656C" w:rsidP="006C656C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6C656C" w:rsidRPr="00CF3C70" w14:paraId="1B21A59A" w14:textId="1D848490" w:rsidTr="006C656C">
        <w:trPr>
          <w:trHeight w:val="567"/>
        </w:trPr>
        <w:tc>
          <w:tcPr>
            <w:tcW w:w="1538" w:type="dxa"/>
            <w:shd w:val="clear" w:color="auto" w:fill="auto"/>
            <w:vAlign w:val="center"/>
          </w:tcPr>
          <w:p w14:paraId="5AD301E6" w14:textId="705BAC27" w:rsidR="006C656C" w:rsidRPr="00B96C07" w:rsidRDefault="006C656C" w:rsidP="006C656C">
            <w:pPr>
              <w:spacing w:after="0" w:line="240" w:lineRule="auto"/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38" w:type="dxa"/>
            <w:shd w:val="clear" w:color="auto" w:fill="auto"/>
            <w:vAlign w:val="center"/>
          </w:tcPr>
          <w:p w14:paraId="6BFCB8BB" w14:textId="77777777" w:rsidR="006C656C" w:rsidRPr="00CF3C70" w:rsidRDefault="006C656C" w:rsidP="006C65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538" w:type="dxa"/>
            <w:shd w:val="clear" w:color="auto" w:fill="auto"/>
            <w:vAlign w:val="center"/>
          </w:tcPr>
          <w:p w14:paraId="5947D884" w14:textId="77777777" w:rsidR="006C656C" w:rsidRPr="00CF3C70" w:rsidRDefault="006C656C" w:rsidP="006C65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539" w:type="dxa"/>
            <w:gridSpan w:val="2"/>
            <w:shd w:val="clear" w:color="auto" w:fill="auto"/>
            <w:vAlign w:val="center"/>
          </w:tcPr>
          <w:p w14:paraId="344A2016" w14:textId="77777777" w:rsidR="006C656C" w:rsidRPr="00CF3C70" w:rsidRDefault="006C656C" w:rsidP="006C65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538" w:type="dxa"/>
            <w:shd w:val="clear" w:color="auto" w:fill="auto"/>
            <w:vAlign w:val="center"/>
          </w:tcPr>
          <w:p w14:paraId="1ABDC78F" w14:textId="77777777" w:rsidR="006C656C" w:rsidRPr="00CF3C70" w:rsidRDefault="006C656C" w:rsidP="006C65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538" w:type="dxa"/>
            <w:shd w:val="clear" w:color="auto" w:fill="auto"/>
            <w:vAlign w:val="center"/>
          </w:tcPr>
          <w:p w14:paraId="7D9D6B13" w14:textId="77777777" w:rsidR="006C656C" w:rsidRPr="00CF3C70" w:rsidRDefault="006C656C" w:rsidP="006C65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539" w:type="dxa"/>
          </w:tcPr>
          <w:p w14:paraId="7FDE3D5C" w14:textId="77777777" w:rsidR="006C656C" w:rsidRPr="00CF3C70" w:rsidRDefault="006C656C" w:rsidP="006C656C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6C656C" w:rsidRPr="00CF3C70" w14:paraId="3E037FE4" w14:textId="0BE4E358" w:rsidTr="006C656C">
        <w:trPr>
          <w:trHeight w:val="624"/>
        </w:trPr>
        <w:tc>
          <w:tcPr>
            <w:tcW w:w="10768" w:type="dxa"/>
            <w:gridSpan w:val="8"/>
            <w:shd w:val="clear" w:color="auto" w:fill="auto"/>
            <w:vAlign w:val="center"/>
          </w:tcPr>
          <w:p w14:paraId="66F25041" w14:textId="55100E8A" w:rsidR="006C656C" w:rsidRDefault="006C656C" w:rsidP="006C656C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6C656C" w:rsidRPr="00CF3C70" w14:paraId="47242327" w14:textId="78FDAAAC" w:rsidTr="006C656C">
        <w:trPr>
          <w:trHeight w:val="567"/>
        </w:trPr>
        <w:tc>
          <w:tcPr>
            <w:tcW w:w="5384" w:type="dxa"/>
            <w:gridSpan w:val="4"/>
            <w:shd w:val="clear" w:color="auto" w:fill="auto"/>
            <w:vAlign w:val="center"/>
          </w:tcPr>
          <w:p w14:paraId="274E2D24" w14:textId="1BECF812" w:rsidR="006C656C" w:rsidRPr="00CF3C70" w:rsidRDefault="00DC18F9" w:rsidP="006C656C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rFonts w:cs="Tahoma"/>
                <w:b/>
                <w:bCs/>
                <w:sz w:val="20"/>
                <w:szCs w:val="20"/>
              </w:rPr>
              <w:t xml:space="preserve">Tutee </w:t>
            </w:r>
            <w:r w:rsidR="006C656C" w:rsidRPr="00B437D4">
              <w:rPr>
                <w:rFonts w:cs="Tahoma"/>
                <w:b/>
                <w:bCs/>
                <w:sz w:val="20"/>
                <w:szCs w:val="20"/>
              </w:rPr>
              <w:t>Absence</w:t>
            </w:r>
            <w:r w:rsidR="006C656C" w:rsidRPr="00983E0C">
              <w:rPr>
                <w:rFonts w:cs="Tahoma"/>
                <w:b/>
                <w:bCs/>
                <w:sz w:val="20"/>
                <w:szCs w:val="20"/>
              </w:rPr>
              <w:t>s</w:t>
            </w:r>
            <w:r w:rsidR="006C656C" w:rsidRPr="00CF3C70">
              <w:rPr>
                <w:rFonts w:cs="Tahoma"/>
                <w:sz w:val="20"/>
                <w:szCs w:val="20"/>
              </w:rPr>
              <w:t xml:space="preserve"> </w:t>
            </w:r>
            <w:r w:rsidR="006C656C" w:rsidRPr="0094719F">
              <w:rPr>
                <w:rFonts w:cs="Tahoma"/>
                <w:color w:val="auto"/>
                <w:sz w:val="20"/>
                <w:szCs w:val="20"/>
              </w:rPr>
              <w:t>(</w:t>
            </w:r>
            <w:r w:rsidR="003E6797">
              <w:rPr>
                <w:rFonts w:cs="Tahoma"/>
                <w:color w:val="auto"/>
                <w:sz w:val="20"/>
                <w:szCs w:val="20"/>
              </w:rPr>
              <w:t>e.g.,</w:t>
            </w:r>
            <w:r w:rsidR="006C656C" w:rsidRPr="0094719F">
              <w:rPr>
                <w:rFonts w:cs="Tahoma"/>
                <w:color w:val="auto"/>
                <w:sz w:val="20"/>
                <w:szCs w:val="20"/>
              </w:rPr>
              <w:t xml:space="preserve"> sickness</w:t>
            </w:r>
            <w:r w:rsidR="00277F23">
              <w:rPr>
                <w:rFonts w:cs="Tahoma"/>
                <w:color w:val="auto"/>
                <w:sz w:val="20"/>
                <w:szCs w:val="20"/>
              </w:rPr>
              <w:t xml:space="preserve">, </w:t>
            </w:r>
            <w:r w:rsidR="00A41AE1">
              <w:rPr>
                <w:rFonts w:cs="Tahoma"/>
                <w:color w:val="auto"/>
                <w:sz w:val="20"/>
                <w:szCs w:val="20"/>
              </w:rPr>
              <w:t>last-minute</w:t>
            </w:r>
            <w:r w:rsidR="00277F23">
              <w:rPr>
                <w:rFonts w:cs="Tahoma"/>
                <w:color w:val="auto"/>
                <w:sz w:val="20"/>
                <w:szCs w:val="20"/>
              </w:rPr>
              <w:t xml:space="preserve"> </w:t>
            </w:r>
            <w:r>
              <w:rPr>
                <w:rFonts w:cs="Tahoma"/>
                <w:color w:val="auto"/>
                <w:sz w:val="20"/>
                <w:szCs w:val="20"/>
              </w:rPr>
              <w:t>clubs,</w:t>
            </w:r>
            <w:r w:rsidR="00277F23">
              <w:rPr>
                <w:rFonts w:cs="Tahoma"/>
                <w:color w:val="auto"/>
                <w:sz w:val="20"/>
                <w:szCs w:val="20"/>
              </w:rPr>
              <w:t xml:space="preserve"> or </w:t>
            </w:r>
            <w:r w:rsidR="00866D09">
              <w:rPr>
                <w:rFonts w:cs="Tahoma"/>
                <w:color w:val="auto"/>
                <w:sz w:val="20"/>
                <w:szCs w:val="20"/>
              </w:rPr>
              <w:t>any form of cancellation of</w:t>
            </w:r>
            <w:r w:rsidR="00277F23">
              <w:rPr>
                <w:rFonts w:cs="Tahoma"/>
                <w:color w:val="auto"/>
                <w:sz w:val="20"/>
                <w:szCs w:val="20"/>
              </w:rPr>
              <w:t xml:space="preserve"> sessions</w:t>
            </w:r>
            <w:r w:rsidR="006C656C" w:rsidRPr="0094719F">
              <w:rPr>
                <w:rFonts w:cs="Tahoma"/>
                <w:color w:val="auto"/>
                <w:sz w:val="20"/>
                <w:szCs w:val="20"/>
              </w:rPr>
              <w:t>):</w:t>
            </w:r>
          </w:p>
        </w:tc>
        <w:tc>
          <w:tcPr>
            <w:tcW w:w="5384" w:type="dxa"/>
            <w:gridSpan w:val="4"/>
            <w:shd w:val="clear" w:color="auto" w:fill="auto"/>
            <w:vAlign w:val="center"/>
          </w:tcPr>
          <w:p w14:paraId="7A71C7EB" w14:textId="77777777" w:rsidR="006C656C" w:rsidRPr="001B2CE5" w:rsidRDefault="00AD25DC" w:rsidP="001B2CE5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B2CE5">
              <w:rPr>
                <w:rFonts w:ascii="Arial" w:hAnsi="Arial" w:cs="Arial"/>
                <w:color w:val="000000"/>
                <w:sz w:val="20"/>
                <w:szCs w:val="20"/>
              </w:rPr>
              <w:t>Cancellations and non-attendance will be charged at full price.</w:t>
            </w:r>
          </w:p>
          <w:p w14:paraId="36897941" w14:textId="5CE2F61C" w:rsidR="0066775B" w:rsidRPr="001B2CE5" w:rsidRDefault="00643993" w:rsidP="001B2CE5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B2CE5">
              <w:rPr>
                <w:rFonts w:ascii="Arial" w:hAnsi="Arial" w:cs="Arial"/>
                <w:color w:val="000000"/>
                <w:sz w:val="20"/>
                <w:szCs w:val="20"/>
              </w:rPr>
              <w:t>Repetitive</w:t>
            </w:r>
            <w:r w:rsidR="0066775B" w:rsidRPr="001B2CE5">
              <w:rPr>
                <w:rFonts w:ascii="Arial" w:hAnsi="Arial" w:cs="Arial"/>
                <w:color w:val="000000"/>
                <w:sz w:val="20"/>
                <w:szCs w:val="20"/>
              </w:rPr>
              <w:t xml:space="preserve"> cancellation of two or more sessions per term </w:t>
            </w:r>
            <w:r w:rsidRPr="001B2CE5">
              <w:rPr>
                <w:rFonts w:ascii="Arial" w:hAnsi="Arial" w:cs="Arial"/>
                <w:color w:val="000000"/>
                <w:sz w:val="20"/>
                <w:szCs w:val="20"/>
              </w:rPr>
              <w:t xml:space="preserve">will run the risk of opening the slot </w:t>
            </w:r>
            <w:r w:rsidR="00703A06">
              <w:rPr>
                <w:rFonts w:ascii="Arial" w:hAnsi="Arial" w:cs="Arial"/>
                <w:color w:val="000000"/>
                <w:sz w:val="20"/>
                <w:szCs w:val="20"/>
              </w:rPr>
              <w:t>to</w:t>
            </w:r>
            <w:r w:rsidRPr="001B2CE5">
              <w:rPr>
                <w:rFonts w:ascii="Arial" w:hAnsi="Arial" w:cs="Arial"/>
                <w:color w:val="000000"/>
                <w:sz w:val="20"/>
                <w:szCs w:val="20"/>
              </w:rPr>
              <w:t xml:space="preserve"> our waiting list.</w:t>
            </w:r>
          </w:p>
        </w:tc>
      </w:tr>
      <w:tr w:rsidR="006C656C" w:rsidRPr="00CF3C70" w14:paraId="080A2981" w14:textId="52FD7453" w:rsidTr="006C656C">
        <w:trPr>
          <w:trHeight w:val="567"/>
        </w:trPr>
        <w:tc>
          <w:tcPr>
            <w:tcW w:w="5384" w:type="dxa"/>
            <w:gridSpan w:val="4"/>
            <w:shd w:val="clear" w:color="auto" w:fill="auto"/>
            <w:vAlign w:val="center"/>
          </w:tcPr>
          <w:p w14:paraId="67078986" w14:textId="00A14B4C" w:rsidR="006C656C" w:rsidRPr="00B437D4" w:rsidRDefault="00DC18F9" w:rsidP="006C656C">
            <w:pPr>
              <w:spacing w:after="0" w:line="240" w:lineRule="auto"/>
              <w:rPr>
                <w:rFonts w:cs="Tahoma"/>
                <w:b/>
                <w:bCs/>
                <w:sz w:val="20"/>
                <w:szCs w:val="20"/>
              </w:rPr>
            </w:pPr>
            <w:r>
              <w:rPr>
                <w:rFonts w:cs="Tahoma"/>
                <w:b/>
                <w:bCs/>
                <w:sz w:val="20"/>
                <w:szCs w:val="20"/>
              </w:rPr>
              <w:t xml:space="preserve">Tutee </w:t>
            </w:r>
            <w:r w:rsidR="006C656C">
              <w:rPr>
                <w:rFonts w:cs="Tahoma"/>
                <w:b/>
                <w:bCs/>
                <w:sz w:val="20"/>
                <w:szCs w:val="20"/>
              </w:rPr>
              <w:t>A</w:t>
            </w:r>
            <w:r w:rsidR="006C656C" w:rsidRPr="00B437D4">
              <w:rPr>
                <w:rFonts w:cs="Tahoma"/>
                <w:b/>
                <w:bCs/>
                <w:sz w:val="20"/>
                <w:szCs w:val="20"/>
              </w:rPr>
              <w:t>rranged Absence</w:t>
            </w:r>
            <w:r w:rsidR="006C656C" w:rsidRPr="00983E0C">
              <w:rPr>
                <w:rFonts w:cs="Tahoma"/>
                <w:b/>
                <w:bCs/>
                <w:sz w:val="20"/>
                <w:szCs w:val="20"/>
              </w:rPr>
              <w:t>s</w:t>
            </w:r>
            <w:r w:rsidR="006C656C" w:rsidRPr="00CF3C70">
              <w:rPr>
                <w:rFonts w:cs="Tahoma"/>
                <w:sz w:val="20"/>
                <w:szCs w:val="20"/>
              </w:rPr>
              <w:t xml:space="preserve"> (such as </w:t>
            </w:r>
            <w:r w:rsidR="00906B98">
              <w:rPr>
                <w:rFonts w:cs="Tahoma"/>
                <w:sz w:val="20"/>
                <w:szCs w:val="20"/>
              </w:rPr>
              <w:t>holidays</w:t>
            </w:r>
            <w:r w:rsidR="006C656C" w:rsidRPr="00CF3C70">
              <w:rPr>
                <w:rFonts w:cs="Tahoma"/>
                <w:sz w:val="20"/>
                <w:szCs w:val="20"/>
              </w:rPr>
              <w:t>):</w:t>
            </w:r>
          </w:p>
        </w:tc>
        <w:tc>
          <w:tcPr>
            <w:tcW w:w="5384" w:type="dxa"/>
            <w:gridSpan w:val="4"/>
            <w:shd w:val="clear" w:color="auto" w:fill="auto"/>
            <w:vAlign w:val="center"/>
          </w:tcPr>
          <w:p w14:paraId="723041DD" w14:textId="58C93042" w:rsidR="00046FEE" w:rsidRPr="001B2CE5" w:rsidRDefault="00046FEE" w:rsidP="001B2CE5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B2CE5">
              <w:rPr>
                <w:rFonts w:ascii="Arial" w:hAnsi="Arial" w:cs="Arial"/>
                <w:color w:val="000000"/>
                <w:sz w:val="20"/>
                <w:szCs w:val="20"/>
              </w:rPr>
              <w:t xml:space="preserve">Sessions are charged at term dates </w:t>
            </w:r>
            <w:r w:rsidR="006E7278" w:rsidRPr="001B2CE5">
              <w:rPr>
                <w:rFonts w:ascii="Arial" w:hAnsi="Arial" w:cs="Arial"/>
                <w:color w:val="000000"/>
                <w:sz w:val="20"/>
                <w:szCs w:val="20"/>
              </w:rPr>
              <w:t>for</w:t>
            </w:r>
            <w:r w:rsidRPr="001B2CE5">
              <w:rPr>
                <w:rFonts w:ascii="Arial" w:hAnsi="Arial" w:cs="Arial"/>
                <w:color w:val="000000"/>
                <w:sz w:val="20"/>
                <w:szCs w:val="20"/>
              </w:rPr>
              <w:t xml:space="preserve"> 6 weeks</w:t>
            </w:r>
            <w:r w:rsidR="006E7278" w:rsidRPr="001B2CE5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703A06">
              <w:rPr>
                <w:rFonts w:ascii="Arial" w:hAnsi="Arial" w:cs="Arial"/>
                <w:color w:val="000000"/>
                <w:sz w:val="20"/>
                <w:szCs w:val="20"/>
              </w:rPr>
              <w:t>(</w:t>
            </w:r>
            <w:r w:rsidR="006E7278" w:rsidRPr="001B2CE5">
              <w:rPr>
                <w:rFonts w:ascii="Arial" w:hAnsi="Arial" w:cs="Arial"/>
                <w:color w:val="000000"/>
                <w:sz w:val="20"/>
                <w:szCs w:val="20"/>
              </w:rPr>
              <w:t xml:space="preserve">unless </w:t>
            </w:r>
            <w:r w:rsidR="005D69AE" w:rsidRPr="001B2CE5">
              <w:rPr>
                <w:rFonts w:ascii="Arial" w:hAnsi="Arial" w:cs="Arial"/>
                <w:color w:val="000000"/>
                <w:sz w:val="20"/>
                <w:szCs w:val="20"/>
              </w:rPr>
              <w:t xml:space="preserve">the </w:t>
            </w:r>
            <w:r w:rsidR="006E7278" w:rsidRPr="001B2CE5">
              <w:rPr>
                <w:rFonts w:ascii="Arial" w:hAnsi="Arial" w:cs="Arial"/>
                <w:color w:val="000000"/>
                <w:sz w:val="20"/>
                <w:szCs w:val="20"/>
              </w:rPr>
              <w:t>term</w:t>
            </w:r>
            <w:r w:rsidR="00703A06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  <w:r w:rsidR="006E7278" w:rsidRPr="001B2CE5">
              <w:rPr>
                <w:rFonts w:ascii="Arial" w:hAnsi="Arial" w:cs="Arial"/>
                <w:color w:val="000000"/>
                <w:sz w:val="20"/>
                <w:szCs w:val="20"/>
              </w:rPr>
              <w:t>time is longer</w:t>
            </w:r>
            <w:r w:rsidR="00703A06">
              <w:rPr>
                <w:rFonts w:ascii="Arial" w:hAnsi="Arial" w:cs="Arial"/>
                <w:color w:val="000000"/>
                <w:sz w:val="20"/>
                <w:szCs w:val="20"/>
              </w:rPr>
              <w:t>)</w:t>
            </w:r>
            <w:r w:rsidRPr="001B2CE5"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</w:p>
          <w:p w14:paraId="60647974" w14:textId="5931BA9F" w:rsidR="006C656C" w:rsidRPr="001B2CE5" w:rsidRDefault="00F60B24" w:rsidP="001B2CE5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B2CE5">
              <w:rPr>
                <w:rFonts w:ascii="Arial" w:hAnsi="Arial" w:cs="Arial"/>
                <w:color w:val="000000"/>
                <w:sz w:val="20"/>
                <w:szCs w:val="20"/>
              </w:rPr>
              <w:t>Holiday t</w:t>
            </w:r>
            <w:r w:rsidR="00D53D77" w:rsidRPr="001B2CE5">
              <w:rPr>
                <w:rFonts w:ascii="Arial" w:hAnsi="Arial" w:cs="Arial"/>
                <w:color w:val="000000"/>
                <w:sz w:val="20"/>
                <w:szCs w:val="20"/>
              </w:rPr>
              <w:t>erm</w:t>
            </w:r>
            <w:r w:rsidRPr="001B2CE5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  <w:r w:rsidR="00D53D77" w:rsidRPr="001B2CE5">
              <w:rPr>
                <w:rFonts w:ascii="Arial" w:hAnsi="Arial" w:cs="Arial"/>
                <w:color w:val="000000"/>
                <w:sz w:val="20"/>
                <w:szCs w:val="20"/>
              </w:rPr>
              <w:t>time</w:t>
            </w:r>
            <w:r w:rsidR="00046FEE" w:rsidRPr="001B2CE5">
              <w:rPr>
                <w:rFonts w:ascii="Arial" w:hAnsi="Arial" w:cs="Arial"/>
                <w:color w:val="000000"/>
                <w:sz w:val="20"/>
                <w:szCs w:val="20"/>
              </w:rPr>
              <w:t xml:space="preserve"> is excluded from </w:t>
            </w:r>
            <w:r w:rsidR="00D53D77" w:rsidRPr="001B2CE5">
              <w:rPr>
                <w:rFonts w:ascii="Arial" w:hAnsi="Arial" w:cs="Arial"/>
                <w:color w:val="000000"/>
                <w:sz w:val="20"/>
                <w:szCs w:val="20"/>
              </w:rPr>
              <w:t xml:space="preserve">the </w:t>
            </w:r>
            <w:r w:rsidR="00046FEE" w:rsidRPr="001B2CE5">
              <w:rPr>
                <w:rFonts w:ascii="Arial" w:hAnsi="Arial" w:cs="Arial"/>
                <w:color w:val="000000"/>
                <w:sz w:val="20"/>
                <w:szCs w:val="20"/>
              </w:rPr>
              <w:t xml:space="preserve">charge </w:t>
            </w:r>
            <w:r w:rsidR="00D53D77" w:rsidRPr="001B2CE5">
              <w:rPr>
                <w:rFonts w:ascii="Arial" w:hAnsi="Arial" w:cs="Arial"/>
                <w:color w:val="000000"/>
                <w:sz w:val="20"/>
                <w:szCs w:val="20"/>
              </w:rPr>
              <w:t xml:space="preserve">unless </w:t>
            </w:r>
            <w:r w:rsidRPr="001B2CE5">
              <w:rPr>
                <w:rFonts w:ascii="Arial" w:hAnsi="Arial" w:cs="Arial"/>
                <w:color w:val="000000"/>
                <w:sz w:val="20"/>
                <w:szCs w:val="20"/>
              </w:rPr>
              <w:t>a session</w:t>
            </w:r>
            <w:r w:rsidR="001B2CE5" w:rsidRPr="001B2CE5">
              <w:rPr>
                <w:rFonts w:ascii="Arial" w:hAnsi="Arial" w:cs="Arial"/>
                <w:color w:val="000000"/>
                <w:sz w:val="20"/>
                <w:szCs w:val="20"/>
              </w:rPr>
              <w:t>/s is</w:t>
            </w:r>
            <w:r w:rsidRPr="001B2CE5">
              <w:rPr>
                <w:rFonts w:ascii="Arial" w:hAnsi="Arial" w:cs="Arial"/>
                <w:color w:val="000000"/>
                <w:sz w:val="20"/>
                <w:szCs w:val="20"/>
              </w:rPr>
              <w:t xml:space="preserve"> booked.</w:t>
            </w:r>
          </w:p>
        </w:tc>
      </w:tr>
      <w:tr w:rsidR="006C656C" w:rsidRPr="00CF3C70" w14:paraId="37C6A822" w14:textId="09944729" w:rsidTr="006C656C">
        <w:trPr>
          <w:trHeight w:val="730"/>
        </w:trPr>
        <w:tc>
          <w:tcPr>
            <w:tcW w:w="5384" w:type="dxa"/>
            <w:gridSpan w:val="4"/>
            <w:shd w:val="clear" w:color="auto" w:fill="auto"/>
            <w:vAlign w:val="center"/>
          </w:tcPr>
          <w:p w14:paraId="397CC855" w14:textId="54D31880" w:rsidR="006C656C" w:rsidRPr="00DC18F9" w:rsidRDefault="006C656C" w:rsidP="006C656C">
            <w:pPr>
              <w:spacing w:after="0" w:line="240" w:lineRule="auto"/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</w:pPr>
            <w:r w:rsidRPr="00DC18F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Tutor holidays and bank holidays</w:t>
            </w:r>
            <w:r w:rsidR="005D69A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:</w:t>
            </w:r>
          </w:p>
        </w:tc>
        <w:tc>
          <w:tcPr>
            <w:tcW w:w="5384" w:type="dxa"/>
            <w:gridSpan w:val="4"/>
          </w:tcPr>
          <w:p w14:paraId="257BCE24" w14:textId="4BEB4ADB" w:rsidR="00B3073A" w:rsidRPr="001B2CE5" w:rsidRDefault="00B3073A" w:rsidP="001B2CE5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B2CE5">
              <w:rPr>
                <w:rFonts w:ascii="Arial" w:hAnsi="Arial" w:cs="Arial"/>
                <w:color w:val="000000"/>
                <w:sz w:val="20"/>
                <w:szCs w:val="20"/>
              </w:rPr>
              <w:t>I</w:t>
            </w:r>
            <w:r w:rsidR="006C656C" w:rsidRPr="001B2CE5">
              <w:rPr>
                <w:rFonts w:ascii="Arial" w:hAnsi="Arial" w:cs="Arial"/>
                <w:color w:val="000000"/>
                <w:sz w:val="20"/>
                <w:szCs w:val="20"/>
              </w:rPr>
              <w:t xml:space="preserve"> work through school holidays and on</w:t>
            </w:r>
            <w:r w:rsidRPr="001B2CE5">
              <w:rPr>
                <w:rFonts w:ascii="Arial" w:hAnsi="Arial" w:cs="Arial"/>
                <w:color w:val="000000"/>
                <w:sz w:val="20"/>
                <w:szCs w:val="20"/>
              </w:rPr>
              <w:t xml:space="preserve"> some</w:t>
            </w:r>
            <w:r w:rsidR="006C656C" w:rsidRPr="001B2CE5">
              <w:rPr>
                <w:rFonts w:ascii="Arial" w:hAnsi="Arial" w:cs="Arial"/>
                <w:color w:val="000000"/>
                <w:sz w:val="20"/>
                <w:szCs w:val="20"/>
              </w:rPr>
              <w:t xml:space="preserve"> bank holidays</w:t>
            </w:r>
            <w:r w:rsidRPr="001B2CE5">
              <w:rPr>
                <w:rFonts w:ascii="Arial" w:hAnsi="Arial" w:cs="Arial"/>
                <w:color w:val="000000"/>
                <w:sz w:val="20"/>
                <w:szCs w:val="20"/>
              </w:rPr>
              <w:t xml:space="preserve">. </w:t>
            </w:r>
          </w:p>
          <w:p w14:paraId="187AB894" w14:textId="0306D95E" w:rsidR="006C656C" w:rsidRPr="001B2CE5" w:rsidRDefault="00831BC3" w:rsidP="001B2CE5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B2CE5">
              <w:rPr>
                <w:rFonts w:ascii="Arial" w:hAnsi="Arial" w:cs="Arial"/>
                <w:color w:val="000000"/>
                <w:sz w:val="20"/>
                <w:szCs w:val="20"/>
              </w:rPr>
              <w:t>I will give you advance notice when I am due for annual leave.</w:t>
            </w:r>
          </w:p>
        </w:tc>
      </w:tr>
      <w:tr w:rsidR="006C656C" w:rsidRPr="00CF3C70" w14:paraId="5FD35BB6" w14:textId="3707C096" w:rsidTr="006C656C">
        <w:trPr>
          <w:trHeight w:val="567"/>
        </w:trPr>
        <w:tc>
          <w:tcPr>
            <w:tcW w:w="5384" w:type="dxa"/>
            <w:gridSpan w:val="4"/>
            <w:shd w:val="clear" w:color="auto" w:fill="auto"/>
            <w:vAlign w:val="center"/>
          </w:tcPr>
          <w:p w14:paraId="5B2CEA62" w14:textId="74AABAF4" w:rsidR="006C656C" w:rsidRPr="00DC18F9" w:rsidRDefault="006C656C" w:rsidP="006C656C">
            <w:pPr>
              <w:spacing w:after="0" w:line="240" w:lineRule="auto"/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</w:pPr>
            <w:r w:rsidRPr="00DC18F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Tutor sickness</w:t>
            </w:r>
            <w:r w:rsidR="005D69A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:</w:t>
            </w:r>
          </w:p>
        </w:tc>
        <w:tc>
          <w:tcPr>
            <w:tcW w:w="5384" w:type="dxa"/>
            <w:gridSpan w:val="4"/>
          </w:tcPr>
          <w:p w14:paraId="3F740486" w14:textId="3C52E321" w:rsidR="006C656C" w:rsidRPr="001B2CE5" w:rsidRDefault="00831BC3" w:rsidP="001B2CE5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B2CE5">
              <w:rPr>
                <w:rFonts w:ascii="Arial" w:hAnsi="Arial" w:cs="Arial"/>
                <w:color w:val="000000"/>
                <w:sz w:val="20"/>
                <w:szCs w:val="20"/>
              </w:rPr>
              <w:t xml:space="preserve">There is </w:t>
            </w:r>
            <w:r w:rsidR="006C656C" w:rsidRPr="001B2CE5">
              <w:rPr>
                <w:rFonts w:ascii="Arial" w:hAnsi="Arial" w:cs="Arial"/>
                <w:color w:val="000000"/>
                <w:sz w:val="20"/>
                <w:szCs w:val="20"/>
              </w:rPr>
              <w:t>no fee</w:t>
            </w:r>
            <w:r w:rsidR="00A41AE1" w:rsidRPr="001B2CE5">
              <w:rPr>
                <w:rFonts w:ascii="Arial" w:hAnsi="Arial" w:cs="Arial"/>
                <w:color w:val="000000"/>
                <w:sz w:val="20"/>
                <w:szCs w:val="20"/>
              </w:rPr>
              <w:t>, and</w:t>
            </w:r>
            <w:r w:rsidRPr="001B2CE5">
              <w:rPr>
                <w:rFonts w:ascii="Arial" w:hAnsi="Arial" w:cs="Arial"/>
                <w:color w:val="000000"/>
                <w:sz w:val="20"/>
                <w:szCs w:val="20"/>
              </w:rPr>
              <w:t xml:space="preserve"> I will </w:t>
            </w:r>
            <w:r w:rsidR="006C656C" w:rsidRPr="001B2CE5">
              <w:rPr>
                <w:rFonts w:ascii="Arial" w:hAnsi="Arial" w:cs="Arial"/>
                <w:color w:val="000000"/>
                <w:sz w:val="20"/>
                <w:szCs w:val="20"/>
              </w:rPr>
              <w:t>rearrange</w:t>
            </w:r>
            <w:r w:rsidRPr="001B2CE5">
              <w:rPr>
                <w:rFonts w:ascii="Arial" w:hAnsi="Arial" w:cs="Arial"/>
                <w:color w:val="000000"/>
                <w:sz w:val="20"/>
                <w:szCs w:val="20"/>
              </w:rPr>
              <w:t xml:space="preserve"> the</w:t>
            </w:r>
            <w:r w:rsidR="006C656C" w:rsidRPr="001B2CE5">
              <w:rPr>
                <w:rFonts w:ascii="Arial" w:hAnsi="Arial" w:cs="Arial"/>
                <w:color w:val="000000"/>
                <w:sz w:val="20"/>
                <w:szCs w:val="20"/>
              </w:rPr>
              <w:t xml:space="preserve"> session</w:t>
            </w:r>
            <w:r w:rsidRPr="001B2CE5">
              <w:rPr>
                <w:rFonts w:ascii="Arial" w:hAnsi="Arial" w:cs="Arial"/>
                <w:color w:val="000000"/>
                <w:sz w:val="20"/>
                <w:szCs w:val="20"/>
              </w:rPr>
              <w:t xml:space="preserve"> as soon </w:t>
            </w:r>
            <w:r w:rsidR="0042747A" w:rsidRPr="001B2CE5">
              <w:rPr>
                <w:rFonts w:ascii="Arial" w:hAnsi="Arial" w:cs="Arial"/>
                <w:color w:val="000000"/>
                <w:sz w:val="20"/>
                <w:szCs w:val="20"/>
              </w:rPr>
              <w:t>as possible</w:t>
            </w:r>
            <w:r w:rsidRPr="001B2CE5"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</w:p>
        </w:tc>
      </w:tr>
      <w:tr w:rsidR="00945D1D" w:rsidRPr="00CF3C70" w14:paraId="4C1B0FCC" w14:textId="77777777" w:rsidTr="006C656C">
        <w:trPr>
          <w:trHeight w:val="567"/>
        </w:trPr>
        <w:tc>
          <w:tcPr>
            <w:tcW w:w="5384" w:type="dxa"/>
            <w:gridSpan w:val="4"/>
            <w:shd w:val="clear" w:color="auto" w:fill="auto"/>
            <w:vAlign w:val="center"/>
          </w:tcPr>
          <w:p w14:paraId="4FFC2912" w14:textId="257588C7" w:rsidR="00945D1D" w:rsidRPr="00DC18F9" w:rsidRDefault="00945D1D" w:rsidP="006C656C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C18F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Payment</w:t>
            </w:r>
            <w:r w:rsidR="005D69A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:</w:t>
            </w:r>
          </w:p>
        </w:tc>
        <w:tc>
          <w:tcPr>
            <w:tcW w:w="5384" w:type="dxa"/>
            <w:gridSpan w:val="4"/>
          </w:tcPr>
          <w:p w14:paraId="54E96585" w14:textId="77777777" w:rsidR="008404B0" w:rsidRPr="008404B0" w:rsidRDefault="00945D1D" w:rsidP="008404B0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404B0">
              <w:rPr>
                <w:rFonts w:ascii="Arial" w:hAnsi="Arial" w:cs="Arial"/>
                <w:color w:val="000000"/>
                <w:sz w:val="20"/>
                <w:szCs w:val="20"/>
              </w:rPr>
              <w:t xml:space="preserve">All payments </w:t>
            </w:r>
            <w:r w:rsidR="008404B0" w:rsidRPr="008404B0">
              <w:rPr>
                <w:rFonts w:ascii="Arial" w:hAnsi="Arial" w:cs="Arial"/>
                <w:color w:val="000000"/>
                <w:sz w:val="20"/>
                <w:szCs w:val="20"/>
              </w:rPr>
              <w:t>will</w:t>
            </w:r>
            <w:r w:rsidRPr="008404B0">
              <w:rPr>
                <w:rFonts w:ascii="Arial" w:hAnsi="Arial" w:cs="Arial"/>
                <w:color w:val="000000"/>
                <w:sz w:val="20"/>
                <w:szCs w:val="20"/>
              </w:rPr>
              <w:t xml:space="preserve"> be made by 6 weeks in arrears. </w:t>
            </w:r>
          </w:p>
          <w:p w14:paraId="6A47BC91" w14:textId="77777777" w:rsidR="008404B0" w:rsidRPr="008404B0" w:rsidRDefault="008404B0" w:rsidP="008404B0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404B0">
              <w:rPr>
                <w:rFonts w:ascii="Arial" w:hAnsi="Arial" w:cs="Arial"/>
                <w:color w:val="000000"/>
                <w:sz w:val="20"/>
                <w:szCs w:val="20"/>
              </w:rPr>
              <w:t>Payment is due within three days of receipt.</w:t>
            </w:r>
          </w:p>
          <w:p w14:paraId="1C02704E" w14:textId="77777777" w:rsidR="00945D1D" w:rsidRDefault="00945D1D" w:rsidP="008404B0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404B0">
              <w:rPr>
                <w:rFonts w:ascii="Arial" w:hAnsi="Arial" w:cs="Arial"/>
                <w:color w:val="000000"/>
                <w:sz w:val="20"/>
                <w:szCs w:val="20"/>
              </w:rPr>
              <w:t>Late payments will incur a fee of £25</w:t>
            </w:r>
            <w:r w:rsidR="008404B0" w:rsidRPr="008404B0"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</w:p>
          <w:p w14:paraId="17C06CCF" w14:textId="0D2DA8C4" w:rsidR="00496F06" w:rsidRPr="008404B0" w:rsidRDefault="00496F06" w:rsidP="008404B0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If payment is repeatedly late, the slot will open t</w:t>
            </w:r>
            <w:r w:rsidR="0071749A">
              <w:rPr>
                <w:rFonts w:ascii="Arial" w:hAnsi="Arial" w:cs="Arial"/>
                <w:color w:val="000000"/>
                <w:sz w:val="20"/>
                <w:szCs w:val="20"/>
              </w:rPr>
              <w:t>o our</w:t>
            </w:r>
            <w:r w:rsidR="00F17659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waiting list.</w:t>
            </w:r>
          </w:p>
        </w:tc>
      </w:tr>
      <w:tr w:rsidR="00E757AF" w:rsidRPr="00CF3C70" w14:paraId="1E5E2AE4" w14:textId="77777777" w:rsidTr="006C656C">
        <w:trPr>
          <w:trHeight w:val="567"/>
        </w:trPr>
        <w:tc>
          <w:tcPr>
            <w:tcW w:w="5384" w:type="dxa"/>
            <w:gridSpan w:val="4"/>
            <w:shd w:val="clear" w:color="auto" w:fill="auto"/>
            <w:vAlign w:val="center"/>
          </w:tcPr>
          <w:p w14:paraId="42ADB11C" w14:textId="2F02A8CE" w:rsidR="00E757AF" w:rsidRPr="00DC18F9" w:rsidRDefault="00736D88" w:rsidP="006C656C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Termination</w:t>
            </w:r>
            <w:r w:rsidR="00E757A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of tutoring</w:t>
            </w:r>
            <w:r w:rsidR="005D69A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:</w:t>
            </w:r>
          </w:p>
        </w:tc>
        <w:tc>
          <w:tcPr>
            <w:tcW w:w="5384" w:type="dxa"/>
            <w:gridSpan w:val="4"/>
          </w:tcPr>
          <w:p w14:paraId="1C7061A1" w14:textId="79E5D0E9" w:rsidR="00E757AF" w:rsidRPr="001B2CE5" w:rsidRDefault="00E757AF" w:rsidP="001B2CE5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B2CE5">
              <w:rPr>
                <w:rFonts w:ascii="Arial" w:hAnsi="Arial" w:cs="Arial"/>
                <w:color w:val="000000"/>
                <w:sz w:val="20"/>
                <w:szCs w:val="20"/>
              </w:rPr>
              <w:t>A whole term’s notice is required for terminating tutoring</w:t>
            </w:r>
            <w:r w:rsidR="001B2CE5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1B2CE5">
              <w:rPr>
                <w:rFonts w:ascii="Arial" w:hAnsi="Arial" w:cs="Arial"/>
                <w:color w:val="000000"/>
                <w:sz w:val="20"/>
                <w:szCs w:val="20"/>
              </w:rPr>
              <w:t>with Learn by Tutor</w:t>
            </w:r>
            <w:r w:rsidR="00565ECE" w:rsidRPr="001B2CE5"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</w:p>
        </w:tc>
      </w:tr>
    </w:tbl>
    <w:p w14:paraId="26F99333" w14:textId="77777777" w:rsidR="00E522FB" w:rsidRDefault="00E522FB" w:rsidP="000A58C4">
      <w:pPr>
        <w:spacing w:before="120" w:after="100"/>
        <w:rPr>
          <w:b/>
        </w:rPr>
      </w:pPr>
    </w:p>
    <w:p w14:paraId="6E58AACA" w14:textId="3EA3A4E4" w:rsidR="00F561D5" w:rsidRPr="00F561D5" w:rsidRDefault="00F561D5" w:rsidP="000A58C4">
      <w:pPr>
        <w:spacing w:before="120" w:after="100"/>
        <w:rPr>
          <w:b/>
        </w:rPr>
      </w:pPr>
      <w:r w:rsidRPr="00F561D5">
        <w:rPr>
          <w:b/>
        </w:rPr>
        <w:t xml:space="preserve">To be completed by the </w:t>
      </w:r>
      <w:r w:rsidR="00983E0C">
        <w:rPr>
          <w:b/>
        </w:rPr>
        <w:t>Tutor</w:t>
      </w:r>
    </w:p>
    <w:p w14:paraId="4B495172" w14:textId="7A0B9F73" w:rsidR="00983E0C" w:rsidRPr="00983E0C" w:rsidRDefault="00983E0C" w:rsidP="00983E0C">
      <w:pPr>
        <w:spacing w:after="0" w:line="240" w:lineRule="auto"/>
        <w:rPr>
          <w:rFonts w:ascii="Times New Roman" w:eastAsia="Times New Roman" w:hAnsi="Times New Roman"/>
          <w:color w:val="auto"/>
          <w:sz w:val="24"/>
          <w:szCs w:val="24"/>
        </w:rPr>
      </w:pPr>
      <w:r w:rsidRPr="00983E0C">
        <w:rPr>
          <w:rFonts w:ascii="Arial" w:eastAsia="Times New Roman" w:hAnsi="Arial" w:cs="Arial"/>
          <w:color w:val="000000"/>
        </w:rPr>
        <w:t>I, the tutor, agree to the conditions set out in this agreement.</w:t>
      </w:r>
    </w:p>
    <w:p w14:paraId="3D46934E" w14:textId="2AF102E1" w:rsidR="00983E0C" w:rsidRDefault="00E56F2D" w:rsidP="00F561D5">
      <w:r>
        <w:rPr>
          <w:noProof/>
        </w:rPr>
        <w:drawing>
          <wp:anchor distT="0" distB="0" distL="114300" distR="114300" simplePos="0" relativeHeight="251658752" behindDoc="0" locked="0" layoutInCell="1" allowOverlap="1" wp14:anchorId="4E796918" wp14:editId="320B2BE0">
            <wp:simplePos x="0" y="0"/>
            <wp:positionH relativeFrom="column">
              <wp:posOffset>457835</wp:posOffset>
            </wp:positionH>
            <wp:positionV relativeFrom="paragraph">
              <wp:posOffset>164465</wp:posOffset>
            </wp:positionV>
            <wp:extent cx="1285240" cy="259520"/>
            <wp:effectExtent l="0" t="0" r="0" b="7620"/>
            <wp:wrapNone/>
            <wp:docPr id="1" name="Picture 1" descr="A picture containing text, outdoor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outdoor, person&#10;&#10;Description automatically generated"/>
                    <pic:cNvPicPr/>
                  </pic:nvPicPr>
                  <pic:blipFill>
                    <a:blip r:embed="rId8" cstate="print">
                      <a:biLevel thresh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8172"/>
                              </a14:imgEffect>
                              <a14:imgEffect>
                                <a14:saturation sat="4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240" cy="259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828A66" w14:textId="3C805B25" w:rsidR="00DD40F2" w:rsidRDefault="00F561D5" w:rsidP="00F561D5">
      <w:pPr>
        <w:rPr>
          <w:color w:val="FFFFFF" w:themeColor="background1"/>
        </w:rPr>
      </w:pPr>
      <w:r>
        <w:t>Signed</w:t>
      </w:r>
      <w:r w:rsidR="00D7143E">
        <w:rPr>
          <w:rFonts w:cs="Tahoma"/>
          <w:sz w:val="20"/>
          <w:szCs w:val="20"/>
        </w:rPr>
        <w:t xml:space="preserve"> </w:t>
      </w:r>
      <w:r w:rsidR="00D7143E" w:rsidRPr="00D7143E">
        <w:rPr>
          <w:rFonts w:cs="Tahoma"/>
          <w:sz w:val="20"/>
          <w:szCs w:val="20"/>
          <w:u w:val="single"/>
        </w:rPr>
        <w:t xml:space="preserve">  </w:t>
      </w:r>
      <w:r w:rsidR="00D7143E">
        <w:rPr>
          <w:rFonts w:cs="Tahoma"/>
          <w:sz w:val="20"/>
          <w:szCs w:val="20"/>
          <w:u w:val="single"/>
        </w:rPr>
        <w:t xml:space="preserve">    </w:t>
      </w:r>
      <w:r w:rsidR="005E22EA">
        <w:rPr>
          <w:rFonts w:cs="Tahoma"/>
          <w:sz w:val="20"/>
          <w:szCs w:val="20"/>
          <w:u w:val="single"/>
        </w:rPr>
        <w:tab/>
      </w:r>
      <w:r w:rsidR="005E22EA">
        <w:rPr>
          <w:rFonts w:cs="Tahoma"/>
          <w:sz w:val="20"/>
          <w:szCs w:val="20"/>
          <w:u w:val="single"/>
        </w:rPr>
        <w:tab/>
      </w:r>
      <w:r w:rsidR="005E22EA">
        <w:rPr>
          <w:rFonts w:cs="Tahoma"/>
          <w:sz w:val="20"/>
          <w:szCs w:val="20"/>
          <w:u w:val="single"/>
        </w:rPr>
        <w:tab/>
        <w:t xml:space="preserve"> </w:t>
      </w:r>
      <w:r w:rsidR="00E56F2D">
        <w:rPr>
          <w:rFonts w:cs="Tahoma"/>
          <w:sz w:val="20"/>
          <w:szCs w:val="20"/>
          <w:u w:val="single"/>
        </w:rPr>
        <w:tab/>
      </w:r>
      <w:r w:rsidR="00E56F2D">
        <w:rPr>
          <w:rFonts w:cs="Tahoma"/>
          <w:sz w:val="20"/>
          <w:szCs w:val="20"/>
          <w:u w:val="single"/>
        </w:rPr>
        <w:tab/>
      </w:r>
      <w:r>
        <w:t>Date</w:t>
      </w:r>
      <w:r w:rsidR="00D7143E">
        <w:rPr>
          <w:rFonts w:cs="Tahoma"/>
          <w:sz w:val="20"/>
          <w:szCs w:val="20"/>
        </w:rPr>
        <w:t xml:space="preserve"> </w:t>
      </w:r>
      <w:r w:rsidR="00D7143E" w:rsidRPr="00D7143E">
        <w:rPr>
          <w:rFonts w:cs="Tahoma"/>
          <w:sz w:val="20"/>
          <w:szCs w:val="20"/>
          <w:u w:val="single"/>
        </w:rPr>
        <w:t xml:space="preserve">  </w:t>
      </w:r>
      <w:r w:rsidR="00D7143E">
        <w:rPr>
          <w:rFonts w:cs="Tahoma"/>
          <w:sz w:val="20"/>
          <w:szCs w:val="20"/>
          <w:u w:val="single"/>
        </w:rPr>
        <w:t xml:space="preserve">     </w:t>
      </w:r>
      <w:r w:rsidR="00565ECE">
        <w:rPr>
          <w:rFonts w:cs="Tahoma"/>
          <w:sz w:val="20"/>
          <w:szCs w:val="20"/>
          <w:u w:val="single"/>
        </w:rPr>
        <w:t>28.12.</w:t>
      </w:r>
      <w:r w:rsidR="00F804CA">
        <w:rPr>
          <w:rFonts w:cs="Tahoma"/>
          <w:sz w:val="20"/>
          <w:szCs w:val="20"/>
          <w:u w:val="single"/>
        </w:rPr>
        <w:t>202</w:t>
      </w:r>
      <w:r w:rsidR="00565ECE">
        <w:rPr>
          <w:rFonts w:cs="Tahoma"/>
          <w:sz w:val="20"/>
          <w:szCs w:val="20"/>
          <w:u w:val="single"/>
        </w:rPr>
        <w:t>2</w:t>
      </w:r>
      <w:r w:rsidR="00D7143E">
        <w:rPr>
          <w:rFonts w:cs="Tahoma"/>
          <w:sz w:val="20"/>
          <w:szCs w:val="20"/>
          <w:u w:val="single"/>
        </w:rPr>
        <w:t xml:space="preserve">                             </w:t>
      </w:r>
      <w:r w:rsidR="00D7143E" w:rsidRPr="00D7143E">
        <w:rPr>
          <w:rFonts w:cs="Tahoma"/>
          <w:sz w:val="20"/>
          <w:szCs w:val="20"/>
          <w:u w:val="single"/>
        </w:rPr>
        <w:t xml:space="preserve">  </w:t>
      </w:r>
      <w:r w:rsidR="00D7143E">
        <w:rPr>
          <w:rFonts w:cs="Tahoma"/>
          <w:sz w:val="20"/>
          <w:szCs w:val="20"/>
          <w:u w:val="single"/>
        </w:rPr>
        <w:t xml:space="preserve"> </w:t>
      </w:r>
      <w:r w:rsidR="00D7143E" w:rsidRPr="00D7143E">
        <w:rPr>
          <w:color w:val="FFFFFF" w:themeColor="background1"/>
        </w:rPr>
        <w:t>.</w:t>
      </w:r>
    </w:p>
    <w:p w14:paraId="1BD57A52" w14:textId="77777777" w:rsidR="00BC5F02" w:rsidRDefault="00BC5F02" w:rsidP="00F561D5">
      <w:pPr>
        <w:rPr>
          <w:color w:val="FFFFFF" w:themeColor="background1"/>
        </w:rPr>
      </w:pPr>
    </w:p>
    <w:p w14:paraId="276FD275" w14:textId="2D665957" w:rsidR="00BC5F02" w:rsidRPr="00F561D5" w:rsidRDefault="00BC5F02" w:rsidP="00F561D5">
      <w:r w:rsidRPr="005E4F2A">
        <w:rPr>
          <w:b/>
          <w:bCs/>
        </w:rPr>
        <w:t>GDPR:</w:t>
      </w:r>
      <w:r>
        <w:t xml:space="preserve"> All </w:t>
      </w:r>
      <w:r w:rsidR="004538D8">
        <w:t>student</w:t>
      </w:r>
      <w:r>
        <w:t xml:space="preserve"> data is </w:t>
      </w:r>
      <w:r w:rsidR="00961B40">
        <w:t>processed</w:t>
      </w:r>
      <w:r w:rsidR="00CF3341">
        <w:t xml:space="preserve"> and handled</w:t>
      </w:r>
      <w:r>
        <w:t xml:space="preserve"> </w:t>
      </w:r>
      <w:r w:rsidR="00730D6F">
        <w:t xml:space="preserve">under the </w:t>
      </w:r>
      <w:r w:rsidR="00CF3341">
        <w:t xml:space="preserve">GDPR </w:t>
      </w:r>
      <w:r w:rsidR="00730D6F">
        <w:t>2018</w:t>
      </w:r>
      <w:r w:rsidR="00CF3341">
        <w:t xml:space="preserve"> guidelines</w:t>
      </w:r>
      <w:r w:rsidR="00936B0B">
        <w:t>.</w:t>
      </w:r>
    </w:p>
    <w:sectPr w:rsidR="00BC5F02" w:rsidRPr="00F561D5" w:rsidSect="003961D9">
      <w:headerReference w:type="default" r:id="rId10"/>
      <w:footerReference w:type="default" r:id="rId11"/>
      <w:pgSz w:w="11906" w:h="16838" w:code="9"/>
      <w:pgMar w:top="891" w:right="567" w:bottom="1361" w:left="567" w:header="397" w:footer="851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B2B2FC" w14:textId="77777777" w:rsidR="00E05EB6" w:rsidRDefault="00E05EB6" w:rsidP="00EB727B">
      <w:r>
        <w:separator/>
      </w:r>
    </w:p>
  </w:endnote>
  <w:endnote w:type="continuationSeparator" w:id="0">
    <w:p w14:paraId="0410F549" w14:textId="77777777" w:rsidR="00E05EB6" w:rsidRDefault="00E05EB6" w:rsidP="00EB72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4E1D8C4-A647-49EF-8070-0E0D12D9ECE4}"/>
    <w:embedBold r:id="rId2" w:fontKey="{E3A960C4-F32C-4AA2-A21E-DAEA078E5E4F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3" w:fontKey="{5D8C4C74-B0A9-4D00-B6C0-D59DCFC6EDDD}"/>
    <w:embedBold r:id="rId4" w:fontKey="{FB55E44A-4376-4E58-8C4D-023E06B70CBF}"/>
  </w:font>
  <w:font w:name="Tuffy-TTF">
    <w:altName w:val="Tuffy-TTF"/>
    <w:charset w:val="00"/>
    <w:family w:val="swiss"/>
    <w:pitch w:val="variable"/>
    <w:sig w:usb0="80000003" w:usb1="00000002" w:usb2="00000000" w:usb3="00000000" w:csb0="00000001" w:csb1="00000000"/>
    <w:embedBold r:id="rId5" w:fontKey="{9D09B412-A2F9-47E9-A020-5AB52F9B99EA}"/>
  </w:font>
  <w:font w:name="Sassoon Infant Rg">
    <w:panose1 w:val="00000000000000000000"/>
    <w:charset w:val="00"/>
    <w:family w:val="modern"/>
    <w:notTrueType/>
    <w:pitch w:val="variable"/>
    <w:sig w:usb0="800000AF" w:usb1="4000004A" w:usb2="00000010" w:usb3="00000000" w:csb0="00000001" w:csb1="00000000"/>
  </w:font>
  <w:font w:name="SF Cartoonist Hand">
    <w:charset w:val="00"/>
    <w:family w:val="auto"/>
    <w:pitch w:val="variable"/>
    <w:sig w:usb0="80000027" w:usb1="00000000" w:usb2="00000000" w:usb3="00000000" w:csb0="00000011" w:csb1="00000000"/>
    <w:embedRegular r:id="rId6" w:fontKey="{45A7743E-8ECE-45B9-BA81-CC3E1C96E6DE}"/>
  </w:font>
  <w:font w:name="BPreplay">
    <w:altName w:val="Calibri"/>
    <w:panose1 w:val="00000000000000000000"/>
    <w:charset w:val="00"/>
    <w:family w:val="modern"/>
    <w:notTrueType/>
    <w:pitch w:val="variable"/>
    <w:sig w:usb0="8000008B" w:usb1="0000004A" w:usb2="00000000" w:usb3="00000000" w:csb0="00000009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1F53D023-CC40-4594-A532-5B2C4673A9C5}"/>
    <w:embedBold r:id="rId8" w:fontKey="{87FF97FE-12A2-4F71-94D0-AC0C91B24CC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CAEBDBA6-BF60-4960-8C48-C66937143FD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A9076E" w14:textId="618BAB68" w:rsidR="000C442B" w:rsidRDefault="00CC0EC4" w:rsidP="00CC0EC4">
    <w:pPr>
      <w:pStyle w:val="Header"/>
      <w:jc w:val="center"/>
      <w:rPr>
        <w:sz w:val="20"/>
        <w:szCs w:val="20"/>
      </w:rPr>
    </w:pPr>
    <w:r>
      <w:rPr>
        <w:noProof/>
      </w:rPr>
      <w:drawing>
        <wp:anchor distT="0" distB="0" distL="114300" distR="114300" simplePos="0" relativeHeight="251662848" behindDoc="0" locked="0" layoutInCell="1" allowOverlap="1" wp14:anchorId="632687F9" wp14:editId="463BA061">
          <wp:simplePos x="0" y="0"/>
          <wp:positionH relativeFrom="page">
            <wp:align>right</wp:align>
          </wp:positionH>
          <wp:positionV relativeFrom="paragraph">
            <wp:posOffset>-264795</wp:posOffset>
          </wp:positionV>
          <wp:extent cx="7560000" cy="945351"/>
          <wp:effectExtent l="0" t="0" r="0" b="0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Foot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94535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hyperlink r:id="rId2" w:history="1">
      <w:r w:rsidR="00482C27" w:rsidRPr="00487195">
        <w:rPr>
          <w:rStyle w:val="Hyperlink"/>
          <w:sz w:val="20"/>
          <w:szCs w:val="20"/>
        </w:rPr>
        <w:t>www.learnbytutor.co.uk</w:t>
      </w:r>
    </w:hyperlink>
  </w:p>
  <w:p w14:paraId="51FA5806" w14:textId="2C695FC4" w:rsidR="00360CD4" w:rsidRPr="00482C27" w:rsidRDefault="00360CD4" w:rsidP="00EB727B">
    <w:pPr>
      <w:pStyle w:val="Header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77F64F" w14:textId="77777777" w:rsidR="00E05EB6" w:rsidRDefault="00E05EB6" w:rsidP="00EB727B">
      <w:r>
        <w:separator/>
      </w:r>
    </w:p>
  </w:footnote>
  <w:footnote w:type="continuationSeparator" w:id="0">
    <w:p w14:paraId="2F86E9AA" w14:textId="77777777" w:rsidR="00E05EB6" w:rsidRDefault="00E05EB6" w:rsidP="00EB72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36D152" w14:textId="484997FE" w:rsidR="00556307" w:rsidRPr="00223C2D" w:rsidRDefault="00C16891" w:rsidP="00556307">
    <w:pPr>
      <w:pStyle w:val="Heading1"/>
      <w:spacing w:before="80"/>
      <w:rPr>
        <w:color w:val="1F3864" w:themeColor="accent1" w:themeShade="80"/>
        <w:sz w:val="36"/>
        <w:szCs w:val="40"/>
      </w:rPr>
    </w:pPr>
    <w:r w:rsidRPr="00223C2D">
      <w:rPr>
        <w:color w:val="1F3864" w:themeColor="accent1" w:themeShade="80"/>
        <w:sz w:val="36"/>
        <w:szCs w:val="40"/>
      </w:rPr>
      <w:t>Tuition Terms and Conditions</w:t>
    </w:r>
    <w:r w:rsidR="00C70F54" w:rsidRPr="00223C2D">
      <w:rPr>
        <w:color w:val="1F3864" w:themeColor="accent1" w:themeShade="80"/>
        <w:sz w:val="36"/>
        <w:szCs w:val="40"/>
      </w:rPr>
      <w:t xml:space="preserve"> </w:t>
    </w:r>
    <w:r w:rsidR="00223C2D" w:rsidRPr="00223C2D">
      <w:rPr>
        <w:color w:val="1F3864" w:themeColor="accent1" w:themeShade="80"/>
        <w:sz w:val="36"/>
        <w:szCs w:val="40"/>
      </w:rPr>
      <w:t>–</w:t>
    </w:r>
    <w:r w:rsidR="00C70F54" w:rsidRPr="00223C2D">
      <w:rPr>
        <w:color w:val="1F3864" w:themeColor="accent1" w:themeShade="80"/>
        <w:sz w:val="36"/>
        <w:szCs w:val="40"/>
      </w:rPr>
      <w:t xml:space="preserve"> </w:t>
    </w:r>
    <w:r w:rsidR="00F804CA" w:rsidRPr="00223C2D">
      <w:rPr>
        <w:color w:val="1F3864" w:themeColor="accent1" w:themeShade="80"/>
        <w:sz w:val="36"/>
        <w:szCs w:val="40"/>
      </w:rPr>
      <w:t>Learn</w:t>
    </w:r>
    <w:r w:rsidR="00223C2D" w:rsidRPr="00223C2D">
      <w:rPr>
        <w:color w:val="1F3864" w:themeColor="accent1" w:themeShade="80"/>
        <w:sz w:val="36"/>
        <w:szCs w:val="40"/>
      </w:rPr>
      <w:t xml:space="preserve"> B</w:t>
    </w:r>
    <w:r w:rsidR="00F804CA" w:rsidRPr="00223C2D">
      <w:rPr>
        <w:color w:val="1F3864" w:themeColor="accent1" w:themeShade="80"/>
        <w:sz w:val="36"/>
        <w:szCs w:val="40"/>
      </w:rPr>
      <w:t>y</w:t>
    </w:r>
    <w:r w:rsidR="00223C2D" w:rsidRPr="00223C2D">
      <w:rPr>
        <w:color w:val="1F3864" w:themeColor="accent1" w:themeShade="80"/>
        <w:sz w:val="36"/>
        <w:szCs w:val="40"/>
      </w:rPr>
      <w:t xml:space="preserve"> </w:t>
    </w:r>
    <w:r w:rsidR="00F804CA" w:rsidRPr="00223C2D">
      <w:rPr>
        <w:color w:val="1F3864" w:themeColor="accent1" w:themeShade="80"/>
        <w:sz w:val="36"/>
        <w:szCs w:val="40"/>
      </w:rPr>
      <w:t>tutor</w:t>
    </w:r>
  </w:p>
  <w:p w14:paraId="686D1E7E" w14:textId="7A888F78" w:rsidR="0090447C" w:rsidRDefault="0090447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3967C0"/>
    <w:multiLevelType w:val="hybridMultilevel"/>
    <w:tmpl w:val="1D14EC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1842CE"/>
    <w:multiLevelType w:val="hybridMultilevel"/>
    <w:tmpl w:val="55528D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B43C99"/>
    <w:multiLevelType w:val="hybridMultilevel"/>
    <w:tmpl w:val="4BA66C4E"/>
    <w:lvl w:ilvl="0" w:tplc="604CDFA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DE63E3"/>
    <w:multiLevelType w:val="hybridMultilevel"/>
    <w:tmpl w:val="ABD227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6D7E11"/>
    <w:multiLevelType w:val="multilevel"/>
    <w:tmpl w:val="33687ADA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547B3B84"/>
    <w:multiLevelType w:val="hybridMultilevel"/>
    <w:tmpl w:val="EAD6D8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1C618E9"/>
    <w:multiLevelType w:val="hybridMultilevel"/>
    <w:tmpl w:val="BCAA47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73169AD"/>
    <w:multiLevelType w:val="hybridMultilevel"/>
    <w:tmpl w:val="CB0E682C"/>
    <w:lvl w:ilvl="0" w:tplc="836A04BA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C7F6463"/>
    <w:multiLevelType w:val="hybridMultilevel"/>
    <w:tmpl w:val="F9A4C6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8722847">
    <w:abstractNumId w:val="2"/>
  </w:num>
  <w:num w:numId="2" w16cid:durableId="868182164">
    <w:abstractNumId w:val="7"/>
  </w:num>
  <w:num w:numId="3" w16cid:durableId="1598947411">
    <w:abstractNumId w:val="4"/>
  </w:num>
  <w:num w:numId="4" w16cid:durableId="1592810972">
    <w:abstractNumId w:val="1"/>
  </w:num>
  <w:num w:numId="5" w16cid:durableId="1205631850">
    <w:abstractNumId w:val="6"/>
  </w:num>
  <w:num w:numId="6" w16cid:durableId="366610261">
    <w:abstractNumId w:val="8"/>
  </w:num>
  <w:num w:numId="7" w16cid:durableId="500193820">
    <w:abstractNumId w:val="3"/>
  </w:num>
  <w:num w:numId="8" w16cid:durableId="792939248">
    <w:abstractNumId w:val="0"/>
  </w:num>
  <w:num w:numId="9" w16cid:durableId="22992786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3CF9"/>
    <w:rsid w:val="000416D3"/>
    <w:rsid w:val="00046FEE"/>
    <w:rsid w:val="00054D77"/>
    <w:rsid w:val="00067D68"/>
    <w:rsid w:val="0008757E"/>
    <w:rsid w:val="000A58C4"/>
    <w:rsid w:val="000B5E87"/>
    <w:rsid w:val="000C3106"/>
    <w:rsid w:val="000C442B"/>
    <w:rsid w:val="000C4547"/>
    <w:rsid w:val="000E0008"/>
    <w:rsid w:val="000F1F83"/>
    <w:rsid w:val="00103E65"/>
    <w:rsid w:val="001158D1"/>
    <w:rsid w:val="00125E1F"/>
    <w:rsid w:val="00160EB0"/>
    <w:rsid w:val="00164B37"/>
    <w:rsid w:val="00176374"/>
    <w:rsid w:val="00177502"/>
    <w:rsid w:val="001A1903"/>
    <w:rsid w:val="001B10D5"/>
    <w:rsid w:val="001B2CE5"/>
    <w:rsid w:val="001D6A87"/>
    <w:rsid w:val="001E14CE"/>
    <w:rsid w:val="001E26EC"/>
    <w:rsid w:val="002117FB"/>
    <w:rsid w:val="00223C2D"/>
    <w:rsid w:val="00242C60"/>
    <w:rsid w:val="002707CA"/>
    <w:rsid w:val="00275E43"/>
    <w:rsid w:val="00277F23"/>
    <w:rsid w:val="002B3577"/>
    <w:rsid w:val="002C4355"/>
    <w:rsid w:val="002C68EC"/>
    <w:rsid w:val="002D31CD"/>
    <w:rsid w:val="002E3CF9"/>
    <w:rsid w:val="00302FDA"/>
    <w:rsid w:val="003039E3"/>
    <w:rsid w:val="003061FE"/>
    <w:rsid w:val="003163C1"/>
    <w:rsid w:val="003302A6"/>
    <w:rsid w:val="00360CD4"/>
    <w:rsid w:val="00375721"/>
    <w:rsid w:val="00382417"/>
    <w:rsid w:val="003961D9"/>
    <w:rsid w:val="00397824"/>
    <w:rsid w:val="003D02E3"/>
    <w:rsid w:val="003D7C55"/>
    <w:rsid w:val="003E6797"/>
    <w:rsid w:val="003E6B9B"/>
    <w:rsid w:val="0042747A"/>
    <w:rsid w:val="004478A3"/>
    <w:rsid w:val="004538D8"/>
    <w:rsid w:val="00453D18"/>
    <w:rsid w:val="00457CED"/>
    <w:rsid w:val="00461653"/>
    <w:rsid w:val="00467111"/>
    <w:rsid w:val="00482C27"/>
    <w:rsid w:val="00496F06"/>
    <w:rsid w:val="004A70B6"/>
    <w:rsid w:val="004B33DD"/>
    <w:rsid w:val="004D3C84"/>
    <w:rsid w:val="004E6D4E"/>
    <w:rsid w:val="004E700B"/>
    <w:rsid w:val="00522355"/>
    <w:rsid w:val="00523647"/>
    <w:rsid w:val="00556307"/>
    <w:rsid w:val="00565ECE"/>
    <w:rsid w:val="005C257D"/>
    <w:rsid w:val="005D3C40"/>
    <w:rsid w:val="005D69AE"/>
    <w:rsid w:val="005E1D1B"/>
    <w:rsid w:val="005E22EA"/>
    <w:rsid w:val="005E4F2A"/>
    <w:rsid w:val="0060314F"/>
    <w:rsid w:val="00636297"/>
    <w:rsid w:val="00643993"/>
    <w:rsid w:val="0066775B"/>
    <w:rsid w:val="00694D22"/>
    <w:rsid w:val="006C656C"/>
    <w:rsid w:val="006D100A"/>
    <w:rsid w:val="006E2D6D"/>
    <w:rsid w:val="006E3677"/>
    <w:rsid w:val="006E7278"/>
    <w:rsid w:val="006F31DC"/>
    <w:rsid w:val="00703A06"/>
    <w:rsid w:val="00711F49"/>
    <w:rsid w:val="0071749A"/>
    <w:rsid w:val="00730D6F"/>
    <w:rsid w:val="00736D88"/>
    <w:rsid w:val="00737BE0"/>
    <w:rsid w:val="00751102"/>
    <w:rsid w:val="00752543"/>
    <w:rsid w:val="00755C18"/>
    <w:rsid w:val="00760334"/>
    <w:rsid w:val="00767630"/>
    <w:rsid w:val="007858F7"/>
    <w:rsid w:val="007869CB"/>
    <w:rsid w:val="007955D5"/>
    <w:rsid w:val="00796AF2"/>
    <w:rsid w:val="007A35CF"/>
    <w:rsid w:val="007D655B"/>
    <w:rsid w:val="007E617D"/>
    <w:rsid w:val="007F2FD5"/>
    <w:rsid w:val="00806FAF"/>
    <w:rsid w:val="00824CB6"/>
    <w:rsid w:val="00831BC3"/>
    <w:rsid w:val="00836622"/>
    <w:rsid w:val="008404B0"/>
    <w:rsid w:val="0085308B"/>
    <w:rsid w:val="008606F0"/>
    <w:rsid w:val="00866D09"/>
    <w:rsid w:val="008678C8"/>
    <w:rsid w:val="008A0BAD"/>
    <w:rsid w:val="008B24A0"/>
    <w:rsid w:val="008C09A7"/>
    <w:rsid w:val="008C7F31"/>
    <w:rsid w:val="008D1F80"/>
    <w:rsid w:val="008F54CB"/>
    <w:rsid w:val="0090447C"/>
    <w:rsid w:val="00906B98"/>
    <w:rsid w:val="00913D28"/>
    <w:rsid w:val="00920F12"/>
    <w:rsid w:val="00924A80"/>
    <w:rsid w:val="00936B0B"/>
    <w:rsid w:val="00937A90"/>
    <w:rsid w:val="00945D1D"/>
    <w:rsid w:val="0094719F"/>
    <w:rsid w:val="00961B40"/>
    <w:rsid w:val="00971FFC"/>
    <w:rsid w:val="00983E0C"/>
    <w:rsid w:val="00995B8A"/>
    <w:rsid w:val="009A01DC"/>
    <w:rsid w:val="009F3C31"/>
    <w:rsid w:val="009F3E80"/>
    <w:rsid w:val="00A1324C"/>
    <w:rsid w:val="00A27186"/>
    <w:rsid w:val="00A271A2"/>
    <w:rsid w:val="00A41AE1"/>
    <w:rsid w:val="00A43DE8"/>
    <w:rsid w:val="00AD25DC"/>
    <w:rsid w:val="00AE5C0E"/>
    <w:rsid w:val="00AF5CE3"/>
    <w:rsid w:val="00AF7AC9"/>
    <w:rsid w:val="00B2259E"/>
    <w:rsid w:val="00B3073A"/>
    <w:rsid w:val="00B424BA"/>
    <w:rsid w:val="00B67B77"/>
    <w:rsid w:val="00B7412B"/>
    <w:rsid w:val="00B77359"/>
    <w:rsid w:val="00BC1BF3"/>
    <w:rsid w:val="00BC3F98"/>
    <w:rsid w:val="00BC5F02"/>
    <w:rsid w:val="00BD64E5"/>
    <w:rsid w:val="00BE744A"/>
    <w:rsid w:val="00C16891"/>
    <w:rsid w:val="00C34DE3"/>
    <w:rsid w:val="00C70F54"/>
    <w:rsid w:val="00C74228"/>
    <w:rsid w:val="00C82B52"/>
    <w:rsid w:val="00C94EEA"/>
    <w:rsid w:val="00CA250E"/>
    <w:rsid w:val="00CB444E"/>
    <w:rsid w:val="00CC0EC4"/>
    <w:rsid w:val="00CF3341"/>
    <w:rsid w:val="00D0774D"/>
    <w:rsid w:val="00D53D77"/>
    <w:rsid w:val="00D7143E"/>
    <w:rsid w:val="00DC18F9"/>
    <w:rsid w:val="00DD40F2"/>
    <w:rsid w:val="00E05EB6"/>
    <w:rsid w:val="00E21604"/>
    <w:rsid w:val="00E40FC1"/>
    <w:rsid w:val="00E45957"/>
    <w:rsid w:val="00E522FB"/>
    <w:rsid w:val="00E56F2D"/>
    <w:rsid w:val="00E656DD"/>
    <w:rsid w:val="00E757AF"/>
    <w:rsid w:val="00E93D94"/>
    <w:rsid w:val="00E95115"/>
    <w:rsid w:val="00EB727B"/>
    <w:rsid w:val="00ED1CDA"/>
    <w:rsid w:val="00EE007C"/>
    <w:rsid w:val="00EF44C9"/>
    <w:rsid w:val="00F05E0D"/>
    <w:rsid w:val="00F1355C"/>
    <w:rsid w:val="00F17659"/>
    <w:rsid w:val="00F467C2"/>
    <w:rsid w:val="00F51BF4"/>
    <w:rsid w:val="00F534DB"/>
    <w:rsid w:val="00F561D5"/>
    <w:rsid w:val="00F60B24"/>
    <w:rsid w:val="00F62386"/>
    <w:rsid w:val="00F804CA"/>
    <w:rsid w:val="00FC13B8"/>
    <w:rsid w:val="00FD6ED7"/>
    <w:rsid w:val="00FE37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DACDBBF"/>
  <w15:chartTrackingRefBased/>
  <w15:docId w15:val="{92A93264-4EC5-4542-93CB-AFEFEEC889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C257D"/>
    <w:pPr>
      <w:spacing w:after="160" w:line="280" w:lineRule="exact"/>
    </w:pPr>
    <w:rPr>
      <w:rFonts w:ascii="Roboto" w:hAnsi="Roboto"/>
      <w:color w:val="1C1C1C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6E2D6D"/>
    <w:pPr>
      <w:spacing w:after="120" w:line="240" w:lineRule="auto"/>
      <w:outlineLvl w:val="0"/>
    </w:pPr>
    <w:rPr>
      <w:b/>
      <w:sz w:val="34"/>
      <w:szCs w:val="72"/>
      <w:lang w:eastAsia="en-US"/>
    </w:rPr>
  </w:style>
  <w:style w:type="paragraph" w:styleId="Heading2">
    <w:name w:val="heading 2"/>
    <w:basedOn w:val="Normal"/>
    <w:link w:val="Heading2Char"/>
    <w:uiPriority w:val="99"/>
    <w:qFormat/>
    <w:rsid w:val="006E2D6D"/>
    <w:pPr>
      <w:spacing w:before="240" w:after="0" w:line="240" w:lineRule="auto"/>
      <w:outlineLvl w:val="1"/>
    </w:pPr>
    <w:rPr>
      <w:b/>
      <w:sz w:val="26"/>
    </w:rPr>
  </w:style>
  <w:style w:type="paragraph" w:styleId="Heading3">
    <w:name w:val="heading 3"/>
    <w:basedOn w:val="Normal"/>
    <w:link w:val="Heading3Char"/>
    <w:uiPriority w:val="99"/>
    <w:qFormat/>
    <w:rsid w:val="00EB727B"/>
    <w:pPr>
      <w:spacing w:before="240" w:after="0"/>
      <w:outlineLvl w:val="2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6E2D6D"/>
    <w:rPr>
      <w:rFonts w:ascii="Roboto" w:hAnsi="Roboto"/>
      <w:b/>
      <w:color w:val="1C1C1C"/>
      <w:sz w:val="34"/>
      <w:szCs w:val="72"/>
      <w:lang w:eastAsia="en-US"/>
    </w:rPr>
  </w:style>
  <w:style w:type="character" w:customStyle="1" w:styleId="Heading2Char">
    <w:name w:val="Heading 2 Char"/>
    <w:link w:val="Heading2"/>
    <w:uiPriority w:val="99"/>
    <w:rsid w:val="006E2D6D"/>
    <w:rPr>
      <w:rFonts w:ascii="Roboto" w:hAnsi="Roboto"/>
      <w:b/>
      <w:color w:val="1C1C1C"/>
      <w:sz w:val="26"/>
      <w:szCs w:val="22"/>
    </w:rPr>
  </w:style>
  <w:style w:type="character" w:customStyle="1" w:styleId="Heading3Char">
    <w:name w:val="Heading 3 Char"/>
    <w:link w:val="Heading3"/>
    <w:uiPriority w:val="99"/>
    <w:rsid w:val="00EB727B"/>
    <w:rPr>
      <w:rFonts w:ascii="Tuffy-TTF" w:hAnsi="Tuffy-TTF"/>
      <w:b/>
      <w:color w:val="1C1C1C"/>
      <w:sz w:val="24"/>
      <w:szCs w:val="22"/>
    </w:rPr>
  </w:style>
  <w:style w:type="paragraph" w:customStyle="1" w:styleId="BasicParagraph">
    <w:name w:val="[Basic Paragraph]"/>
    <w:basedOn w:val="Normal"/>
    <w:uiPriority w:val="99"/>
    <w:rsid w:val="00EF44C9"/>
    <w:pPr>
      <w:suppressAutoHyphens/>
      <w:autoSpaceDE w:val="0"/>
      <w:autoSpaceDN w:val="0"/>
      <w:adjustRightInd w:val="0"/>
      <w:spacing w:after="170" w:line="300" w:lineRule="atLeast"/>
      <w:textAlignment w:val="center"/>
    </w:pPr>
    <w:rPr>
      <w:rFonts w:ascii="Sassoon Infant Rg" w:hAnsi="Sassoon Infant Rg" w:cs="Sassoon Infant Rg"/>
      <w:spacing w:val="-6"/>
      <w:szCs w:val="24"/>
    </w:rPr>
  </w:style>
  <w:style w:type="paragraph" w:customStyle="1" w:styleId="Bullets">
    <w:name w:val="Bullets"/>
    <w:basedOn w:val="BasicParagraph"/>
    <w:uiPriority w:val="99"/>
    <w:rsid w:val="00EF44C9"/>
    <w:pPr>
      <w:ind w:left="624" w:hanging="113"/>
    </w:pPr>
  </w:style>
  <w:style w:type="paragraph" w:customStyle="1" w:styleId="NumberedBullets">
    <w:name w:val="Numbered Bullets"/>
    <w:basedOn w:val="BasicParagraph"/>
    <w:uiPriority w:val="99"/>
    <w:rsid w:val="00EF44C9"/>
    <w:pPr>
      <w:ind w:left="624" w:hanging="113"/>
    </w:pPr>
  </w:style>
  <w:style w:type="paragraph" w:styleId="ListParagraph">
    <w:name w:val="List Paragraph"/>
    <w:basedOn w:val="Normal"/>
    <w:uiPriority w:val="34"/>
    <w:qFormat/>
    <w:rsid w:val="00DD40F2"/>
    <w:pPr>
      <w:numPr>
        <w:numId w:val="1"/>
      </w:numPr>
      <w:spacing w:after="60"/>
      <w:ind w:left="357" w:hanging="357"/>
    </w:pPr>
  </w:style>
  <w:style w:type="paragraph" w:styleId="Header">
    <w:name w:val="header"/>
    <w:basedOn w:val="Normal"/>
    <w:link w:val="HeaderChar"/>
    <w:uiPriority w:val="99"/>
    <w:unhideWhenUsed/>
    <w:rsid w:val="000C44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0C442B"/>
    <w:rPr>
      <w:rFonts w:ascii="SF Cartoonist Hand" w:hAnsi="SF Cartoonist Hand"/>
      <w:color w:val="1C1C1C"/>
      <w:sz w:val="24"/>
    </w:rPr>
  </w:style>
  <w:style w:type="paragraph" w:styleId="Footer">
    <w:name w:val="footer"/>
    <w:basedOn w:val="Normal"/>
    <w:link w:val="FooterChar"/>
    <w:uiPriority w:val="99"/>
    <w:unhideWhenUsed/>
    <w:rsid w:val="000C44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0C442B"/>
    <w:rPr>
      <w:rFonts w:ascii="SF Cartoonist Hand" w:hAnsi="SF Cartoonist Hand"/>
      <w:color w:val="1C1C1C"/>
      <w:sz w:val="24"/>
    </w:rPr>
  </w:style>
  <w:style w:type="paragraph" w:customStyle="1" w:styleId="Aim">
    <w:name w:val="Aim"/>
    <w:basedOn w:val="Normal"/>
    <w:link w:val="AimChar"/>
    <w:qFormat/>
    <w:rsid w:val="001B10D5"/>
  </w:style>
  <w:style w:type="character" w:customStyle="1" w:styleId="AimChar">
    <w:name w:val="Aim Char"/>
    <w:link w:val="Aim"/>
    <w:rsid w:val="001B10D5"/>
    <w:rPr>
      <w:rFonts w:ascii="SF Cartoonist Hand" w:hAnsi="SF Cartoonist Hand"/>
      <w:color w:val="1C1C1C"/>
      <w:sz w:val="24"/>
      <w:szCs w:val="22"/>
    </w:rPr>
  </w:style>
  <w:style w:type="paragraph" w:styleId="Title">
    <w:name w:val="Title"/>
    <w:basedOn w:val="Heading1"/>
    <w:next w:val="Normal"/>
    <w:link w:val="TitleChar"/>
    <w:uiPriority w:val="10"/>
    <w:qFormat/>
    <w:rsid w:val="006E2D6D"/>
    <w:pPr>
      <w:jc w:val="center"/>
    </w:pPr>
    <w:rPr>
      <w:sz w:val="54"/>
    </w:rPr>
  </w:style>
  <w:style w:type="character" w:customStyle="1" w:styleId="TitleChar">
    <w:name w:val="Title Char"/>
    <w:link w:val="Title"/>
    <w:uiPriority w:val="10"/>
    <w:rsid w:val="006E2D6D"/>
    <w:rPr>
      <w:rFonts w:ascii="Roboto" w:hAnsi="Roboto"/>
      <w:b/>
      <w:color w:val="1C1C1C"/>
      <w:sz w:val="54"/>
      <w:szCs w:val="72"/>
      <w:lang w:eastAsia="en-US"/>
    </w:rPr>
  </w:style>
  <w:style w:type="character" w:customStyle="1" w:styleId="TableHeadersChar">
    <w:name w:val="Table Headers Char"/>
    <w:link w:val="TableHeaders"/>
    <w:locked/>
    <w:rsid w:val="00457CED"/>
    <w:rPr>
      <w:rFonts w:ascii="BPreplay" w:hAnsi="BPreplay"/>
      <w:color w:val="4A4A4A"/>
      <w:sz w:val="14"/>
      <w:szCs w:val="22"/>
    </w:rPr>
  </w:style>
  <w:style w:type="paragraph" w:customStyle="1" w:styleId="TableHeaders">
    <w:name w:val="Table Headers"/>
    <w:basedOn w:val="Normal"/>
    <w:link w:val="TableHeadersChar"/>
    <w:qFormat/>
    <w:rsid w:val="00457CED"/>
    <w:pPr>
      <w:spacing w:after="0" w:line="264" w:lineRule="auto"/>
      <w:jc w:val="both"/>
    </w:pPr>
    <w:rPr>
      <w:rFonts w:ascii="BPreplay" w:hAnsi="BPreplay"/>
      <w:color w:val="4A4A4A"/>
      <w:sz w:val="14"/>
    </w:rPr>
  </w:style>
  <w:style w:type="character" w:customStyle="1" w:styleId="TableTextChar">
    <w:name w:val="Table Text Char"/>
    <w:link w:val="TableText"/>
    <w:locked/>
    <w:rsid w:val="00457CED"/>
    <w:rPr>
      <w:rFonts w:ascii="BPreplay" w:hAnsi="BPreplay"/>
      <w:szCs w:val="22"/>
    </w:rPr>
  </w:style>
  <w:style w:type="paragraph" w:customStyle="1" w:styleId="TableText">
    <w:name w:val="Table Text"/>
    <w:basedOn w:val="Normal"/>
    <w:link w:val="TableTextChar"/>
    <w:qFormat/>
    <w:rsid w:val="00457CED"/>
    <w:pPr>
      <w:spacing w:after="0" w:line="240" w:lineRule="auto"/>
      <w:jc w:val="both"/>
    </w:pPr>
    <w:rPr>
      <w:rFonts w:ascii="BPreplay" w:hAnsi="BPreplay"/>
      <w:color w:val="auto"/>
      <w:sz w:val="20"/>
    </w:rPr>
  </w:style>
  <w:style w:type="table" w:styleId="TableGrid">
    <w:name w:val="Table Grid"/>
    <w:basedOn w:val="TableNormal"/>
    <w:uiPriority w:val="39"/>
    <w:rsid w:val="000416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983E0C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auto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b/>
      <w:bCs/>
      <w:sz w:val="20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482C2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82C2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82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3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2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5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6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9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21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94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8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34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0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13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8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15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4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8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learnbytutor.co.uk" TargetMode="External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Shared%20drives\Resources%20-%20Resource%20Creation%20Tools\%23Action%20Templates\General\Adult%20Information%20(A4)\%23Word\Adult%20Information%20Template%20Portrait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r="http://schemas.openxmlformats.org/officeDocument/2006/relationships" xmlns:go="http://customooxmlschemas.google.com/">
  <go:docsCustomData xmlns:go="http://customooxmlschemas.google.com/" roundtripDataSignature="AMtx7miWkPYqM03xIekJD1V7b1+g+we0SA==">AMUW2mUGT7QJBEbWU1lyRJSGfv8OeNf8052e5BPONvyAiOVPrCwIKN/tAqazAe72ie2d0LwgC2ktsRwpjC1gOdGGKFK/IHnGURTRzky/TBQhC132/NCMx4M=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Adult Information Template Portrait</Template>
  <TotalTime>39</TotalTime>
  <Pages>1</Pages>
  <Words>232</Words>
  <Characters>1326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 Swift</dc:creator>
  <cp:keywords/>
  <dc:description/>
  <cp:lastModifiedBy>Michelle Savioz</cp:lastModifiedBy>
  <cp:revision>15</cp:revision>
  <dcterms:created xsi:type="dcterms:W3CDTF">2022-12-27T14:20:00Z</dcterms:created>
  <dcterms:modified xsi:type="dcterms:W3CDTF">2022-12-27T18:31:00Z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94196af97a61e50799b7091622ae3df83e394723ffcb5c4c2fc367586147385d</vt:lpwstr>
  </property>
</Properties>
</file>